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203" w:rsidRDefault="00526939" w:rsidP="00856203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 w:rsidRPr="00BD6962">
        <w:rPr>
          <w:rFonts w:cs="B Mitra" w:hint="cs"/>
          <w:b/>
          <w:bCs/>
          <w:noProof/>
          <w:sz w:val="44"/>
          <w:szCs w:val="44"/>
          <w:rtl/>
          <w:lang w:bidi="fa-IR"/>
        </w:rPr>
        <w:drawing>
          <wp:anchor distT="0" distB="0" distL="114300" distR="114300" simplePos="0" relativeHeight="251659264" behindDoc="1" locked="0" layoutInCell="1" allowOverlap="1" wp14:anchorId="53D2A79C" wp14:editId="74C863AD">
            <wp:simplePos x="0" y="0"/>
            <wp:positionH relativeFrom="margin">
              <wp:posOffset>2081530</wp:posOffset>
            </wp:positionH>
            <wp:positionV relativeFrom="margin">
              <wp:posOffset>110490</wp:posOffset>
            </wp:positionV>
            <wp:extent cx="813435" cy="837565"/>
            <wp:effectExtent l="0" t="0" r="5715" b="0"/>
            <wp:wrapSquare wrapText="bothSides"/>
            <wp:docPr id="660885731" name="Picture 4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885731" name="Picture 4" descr="A blue text on a black background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203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79B7A5C" wp14:editId="39BA904D">
                <wp:simplePos x="0" y="0"/>
                <wp:positionH relativeFrom="margin">
                  <wp:posOffset>154536</wp:posOffset>
                </wp:positionH>
                <wp:positionV relativeFrom="margin">
                  <wp:posOffset>132541</wp:posOffset>
                </wp:positionV>
                <wp:extent cx="1066800" cy="685800"/>
                <wp:effectExtent l="0" t="0" r="0" b="0"/>
                <wp:wrapTight wrapText="bothSides">
                  <wp:wrapPolygon edited="0">
                    <wp:start x="0" y="0"/>
                    <wp:lineTo x="0" y="21000"/>
                    <wp:lineTo x="21214" y="21000"/>
                    <wp:lineTo x="21214" y="0"/>
                    <wp:lineTo x="0" y="0"/>
                  </wp:wrapPolygon>
                </wp:wrapTight>
                <wp:docPr id="11761075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56203" w:rsidRPr="00856203" w:rsidRDefault="00856203" w:rsidP="00D46600">
                            <w:pPr>
                              <w:bidi/>
                              <w:spacing w:after="0"/>
                              <w:rPr>
                                <w:rFonts w:cs="B Mitra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856203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تاریخ </w:t>
                            </w:r>
                            <w:r w:rsidRPr="00856203">
                              <w:rPr>
                                <w:rFonts w:cs="B Mitra"/>
                                <w:sz w:val="18"/>
                                <w:szCs w:val="18"/>
                                <w:lang w:bidi="fa-IR"/>
                              </w:rPr>
                              <w:t>:</w:t>
                            </w:r>
                            <w:r w:rsidR="00526939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D46600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12</w:t>
                            </w:r>
                            <w:bookmarkStart w:id="0" w:name="_GoBack"/>
                            <w:bookmarkEnd w:id="0"/>
                            <w:r w:rsidR="00526939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/   </w:t>
                            </w:r>
                            <w:r w:rsidR="00D46600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05</w:t>
                            </w:r>
                            <w:r w:rsidR="00526939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46600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/</w:t>
                            </w:r>
                            <w:r w:rsidR="00526939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46600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1405</w:t>
                            </w:r>
                          </w:p>
                          <w:p w:rsidR="00856203" w:rsidRPr="00856203" w:rsidRDefault="00856203" w:rsidP="00856203">
                            <w:pPr>
                              <w:bidi/>
                              <w:spacing w:after="0"/>
                              <w:rPr>
                                <w:rFonts w:cs="B Mitra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856203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شماره :</w:t>
                            </w:r>
                          </w:p>
                          <w:p w:rsidR="00856203" w:rsidRPr="00856203" w:rsidRDefault="00856203" w:rsidP="00856203">
                            <w:pPr>
                              <w:bidi/>
                              <w:spacing w:after="0"/>
                              <w:rPr>
                                <w:rFonts w:cs="B Mitra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856203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ردیف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B7A5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2.15pt;margin-top:10.45pt;width:84pt;height:54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" fillcolor="window" stroked="f" strokeweight=".5pt">
                <v:textbox>
                  <w:txbxContent>
                    <w:p w:rsidR="00856203" w:rsidRPr="00856203" w:rsidRDefault="00856203" w:rsidP="00D46600">
                      <w:pPr>
                        <w:bidi/>
                        <w:spacing w:after="0"/>
                        <w:rPr>
                          <w:rFonts w:cs="B Mitra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856203">
                        <w:rPr>
                          <w:rFonts w:cs="B Mitra" w:hint="cs"/>
                          <w:sz w:val="18"/>
                          <w:szCs w:val="18"/>
                          <w:rtl/>
                          <w:lang w:bidi="fa-IR"/>
                        </w:rPr>
                        <w:t xml:space="preserve">تاریخ </w:t>
                      </w:r>
                      <w:r w:rsidRPr="00856203">
                        <w:rPr>
                          <w:rFonts w:cs="B Mitra"/>
                          <w:sz w:val="18"/>
                          <w:szCs w:val="18"/>
                          <w:lang w:bidi="fa-IR"/>
                        </w:rPr>
                        <w:t>:</w:t>
                      </w:r>
                      <w:r w:rsidR="00526939">
                        <w:rPr>
                          <w:rFonts w:cs="B Mitra" w:hint="cs"/>
                          <w:sz w:val="18"/>
                          <w:szCs w:val="18"/>
                          <w:rtl/>
                          <w:lang w:bidi="fa-IR"/>
                        </w:rPr>
                        <w:t xml:space="preserve">   </w:t>
                      </w:r>
                      <w:r w:rsidR="00D46600">
                        <w:rPr>
                          <w:rFonts w:cs="B Mitra" w:hint="cs"/>
                          <w:sz w:val="18"/>
                          <w:szCs w:val="18"/>
                          <w:rtl/>
                          <w:lang w:bidi="fa-IR"/>
                        </w:rPr>
                        <w:t>12</w:t>
                      </w:r>
                      <w:bookmarkStart w:id="1" w:name="_GoBack"/>
                      <w:bookmarkEnd w:id="1"/>
                      <w:r w:rsidR="00526939">
                        <w:rPr>
                          <w:rFonts w:cs="B Mitra" w:hint="cs"/>
                          <w:sz w:val="18"/>
                          <w:szCs w:val="18"/>
                          <w:rtl/>
                          <w:lang w:bidi="fa-IR"/>
                        </w:rPr>
                        <w:t xml:space="preserve"> /   </w:t>
                      </w:r>
                      <w:r w:rsidR="00D46600">
                        <w:rPr>
                          <w:rFonts w:cs="B Mitra" w:hint="cs"/>
                          <w:sz w:val="18"/>
                          <w:szCs w:val="18"/>
                          <w:rtl/>
                          <w:lang w:bidi="fa-IR"/>
                        </w:rPr>
                        <w:t>05</w:t>
                      </w:r>
                      <w:r w:rsidR="00526939">
                        <w:rPr>
                          <w:rFonts w:cs="B Mitra" w:hint="cs"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="00D46600">
                        <w:rPr>
                          <w:rFonts w:cs="B Mitra" w:hint="cs"/>
                          <w:sz w:val="18"/>
                          <w:szCs w:val="18"/>
                          <w:rtl/>
                          <w:lang w:bidi="fa-IR"/>
                        </w:rPr>
                        <w:t>/</w:t>
                      </w:r>
                      <w:r w:rsidR="00526939">
                        <w:rPr>
                          <w:rFonts w:cs="B Mitra" w:hint="cs"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="00D46600">
                        <w:rPr>
                          <w:rFonts w:cs="B Mitra" w:hint="cs"/>
                          <w:sz w:val="18"/>
                          <w:szCs w:val="18"/>
                          <w:rtl/>
                          <w:lang w:bidi="fa-IR"/>
                        </w:rPr>
                        <w:t>1405</w:t>
                      </w:r>
                    </w:p>
                    <w:p w:rsidR="00856203" w:rsidRPr="00856203" w:rsidRDefault="00856203" w:rsidP="00856203">
                      <w:pPr>
                        <w:bidi/>
                        <w:spacing w:after="0"/>
                        <w:rPr>
                          <w:rFonts w:cs="B Mitra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856203">
                        <w:rPr>
                          <w:rFonts w:cs="B Mitra" w:hint="cs"/>
                          <w:sz w:val="18"/>
                          <w:szCs w:val="18"/>
                          <w:rtl/>
                          <w:lang w:bidi="fa-IR"/>
                        </w:rPr>
                        <w:t>شماره :</w:t>
                      </w:r>
                    </w:p>
                    <w:p w:rsidR="00856203" w:rsidRPr="00856203" w:rsidRDefault="00856203" w:rsidP="00856203">
                      <w:pPr>
                        <w:bidi/>
                        <w:spacing w:after="0"/>
                        <w:rPr>
                          <w:rFonts w:cs="B Mitra"/>
                          <w:sz w:val="18"/>
                          <w:szCs w:val="18"/>
                          <w:lang w:bidi="fa-IR"/>
                        </w:rPr>
                      </w:pPr>
                      <w:r w:rsidRPr="00856203">
                        <w:rPr>
                          <w:rFonts w:cs="B Mitra" w:hint="cs"/>
                          <w:sz w:val="18"/>
                          <w:szCs w:val="18"/>
                          <w:rtl/>
                          <w:lang w:bidi="fa-IR"/>
                        </w:rPr>
                        <w:t>ردیف :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p w:rsidR="008302A5" w:rsidRDefault="00856203" w:rsidP="00856203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درخواست خرید</w:t>
      </w:r>
    </w:p>
    <w:p w:rsidR="00856203" w:rsidRDefault="00856203" w:rsidP="00856203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Ind w:w="317" w:type="dxa"/>
        <w:tblLook w:val="04A0" w:firstRow="1" w:lastRow="0" w:firstColumn="1" w:lastColumn="0" w:noHBand="0" w:noVBand="1"/>
      </w:tblPr>
      <w:tblGrid>
        <w:gridCol w:w="605"/>
        <w:gridCol w:w="5511"/>
        <w:gridCol w:w="1075"/>
      </w:tblGrid>
      <w:tr w:rsidR="00526939" w:rsidTr="005E5483">
        <w:tc>
          <w:tcPr>
            <w:tcW w:w="7191" w:type="dxa"/>
            <w:gridSpan w:val="3"/>
          </w:tcPr>
          <w:p w:rsidR="00526939" w:rsidRPr="00526939" w:rsidRDefault="00526939" w:rsidP="0085620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26939">
              <w:rPr>
                <w:rFonts w:ascii="Calibri" w:eastAsia="Times New Roman" w:hAnsi="Calibri" w:cs="B Nazanin" w:hint="cs"/>
                <w:color w:val="000000"/>
                <w:sz w:val="22"/>
                <w:szCs w:val="22"/>
                <w:rtl/>
              </w:rPr>
              <w:t>لطفا دستور فرمایید اجناس مشروحه ذیل که مورد نیاز انبار مصرفی است خریداری گردد.</w:t>
            </w: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526939">
              <w:rPr>
                <w:rFonts w:cs="B Titr" w:hint="cs"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5511" w:type="dxa"/>
          </w:tcPr>
          <w:p w:rsidR="00526939" w:rsidRPr="00526939" w:rsidRDefault="00526939" w:rsidP="00526939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526939">
              <w:rPr>
                <w:rFonts w:cs="B Titr" w:hint="cs"/>
                <w:sz w:val="16"/>
                <w:szCs w:val="16"/>
                <w:rtl/>
                <w:lang w:bidi="fa-IR"/>
              </w:rPr>
              <w:t>شرح</w:t>
            </w:r>
          </w:p>
        </w:tc>
        <w:tc>
          <w:tcPr>
            <w:tcW w:w="1075" w:type="dxa"/>
          </w:tcPr>
          <w:p w:rsidR="00526939" w:rsidRPr="00526939" w:rsidRDefault="00526939" w:rsidP="00526939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526939">
              <w:rPr>
                <w:rFonts w:cs="B Titr" w:hint="cs"/>
                <w:sz w:val="16"/>
                <w:szCs w:val="16"/>
                <w:rtl/>
                <w:lang w:bidi="fa-IR"/>
              </w:rPr>
              <w:t>تعداد / مقدار</w:t>
            </w: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5511" w:type="dxa"/>
          </w:tcPr>
          <w:p w:rsidR="00526939" w:rsidRPr="005E5483" w:rsidRDefault="00012626" w:rsidP="00D4660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="B Nazanin"/>
                <w:sz w:val="20"/>
                <w:szCs w:val="20"/>
                <w:lang w:bidi="fa-IR"/>
              </w:rPr>
              <w:t>Cpu</w:t>
            </w:r>
            <w:proofErr w:type="spellEnd"/>
            <w:r>
              <w:rPr>
                <w:rFonts w:cs="B Nazanin"/>
                <w:sz w:val="20"/>
                <w:szCs w:val="20"/>
                <w:lang w:bidi="fa-IR"/>
              </w:rPr>
              <w:t xml:space="preserve"> : core </w:t>
            </w:r>
            <w:r w:rsidR="00D46600">
              <w:rPr>
                <w:rFonts w:cs="B Nazanin"/>
                <w:sz w:val="20"/>
                <w:szCs w:val="20"/>
                <w:lang w:bidi="fa-IR"/>
              </w:rPr>
              <w:t>i7</w:t>
            </w:r>
            <w:r>
              <w:rPr>
                <w:rFonts w:cs="B Nazanin"/>
                <w:sz w:val="20"/>
                <w:szCs w:val="20"/>
                <w:lang w:bidi="fa-IR"/>
              </w:rPr>
              <w:t xml:space="preserve"> 6700k</w:t>
            </w:r>
            <w:r w:rsidR="00D4660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+ </w:t>
            </w:r>
            <w:r w:rsidR="00D46600" w:rsidRPr="00D46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فن</w:t>
            </w:r>
          </w:p>
        </w:tc>
        <w:tc>
          <w:tcPr>
            <w:tcW w:w="1075" w:type="dxa"/>
          </w:tcPr>
          <w:p w:rsidR="00526939" w:rsidRPr="005E5483" w:rsidRDefault="00D46600" w:rsidP="00856203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5511" w:type="dxa"/>
          </w:tcPr>
          <w:p w:rsidR="00526939" w:rsidRPr="005E5483" w:rsidRDefault="00012626" w:rsidP="00856203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مادربرد : مناسب </w:t>
            </w:r>
            <w:r w:rsidR="00D4660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سی پی یو با </w:t>
            </w:r>
            <w:r w:rsidRPr="00D46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خروجی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46600">
              <w:rPr>
                <w:rFonts w:cs="B Nazanin"/>
                <w:b/>
                <w:bCs/>
                <w:sz w:val="20"/>
                <w:szCs w:val="20"/>
                <w:lang w:bidi="fa-IR"/>
              </w:rPr>
              <w:t>HDMI</w:t>
            </w:r>
            <w:r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ترجیحا از سری </w:t>
            </w:r>
            <w:r>
              <w:rPr>
                <w:rFonts w:cs="B Nazanin"/>
                <w:sz w:val="20"/>
                <w:szCs w:val="20"/>
                <w:lang w:bidi="fa-IR"/>
              </w:rPr>
              <w:t>Z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یا </w:t>
            </w:r>
            <w:r>
              <w:rPr>
                <w:rFonts w:cs="B Nazanin"/>
                <w:sz w:val="20"/>
                <w:szCs w:val="20"/>
                <w:lang w:bidi="fa-IR"/>
              </w:rPr>
              <w:t xml:space="preserve">B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ایسوس یا گیگابایت</w:t>
            </w:r>
          </w:p>
        </w:tc>
        <w:tc>
          <w:tcPr>
            <w:tcW w:w="1075" w:type="dxa"/>
          </w:tcPr>
          <w:p w:rsidR="00526939" w:rsidRPr="005E5483" w:rsidRDefault="00D46600" w:rsidP="00856203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5511" w:type="dxa"/>
          </w:tcPr>
          <w:p w:rsidR="00526939" w:rsidRPr="005E5483" w:rsidRDefault="00012626" w:rsidP="00856203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 xml:space="preserve">RAM : 8 </w:t>
            </w:r>
            <w:proofErr w:type="spellStart"/>
            <w:r>
              <w:rPr>
                <w:rFonts w:cs="B Nazanin"/>
                <w:sz w:val="20"/>
                <w:szCs w:val="20"/>
                <w:lang w:bidi="fa-IR"/>
              </w:rPr>
              <w:t>gb</w:t>
            </w:r>
            <w:proofErr w:type="spellEnd"/>
            <w:r>
              <w:rPr>
                <w:rFonts w:cs="B Nazanin"/>
                <w:sz w:val="20"/>
                <w:szCs w:val="20"/>
                <w:lang w:bidi="fa-IR"/>
              </w:rPr>
              <w:t xml:space="preserve"> ddr4 </w:t>
            </w:r>
            <w:r w:rsidRPr="00D4660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فرکانس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منطبق با مادربرد و پردازنده برندهای کروشیال کورزیر یا سامسونگ</w:t>
            </w:r>
          </w:p>
        </w:tc>
        <w:tc>
          <w:tcPr>
            <w:tcW w:w="1075" w:type="dxa"/>
          </w:tcPr>
          <w:p w:rsidR="00526939" w:rsidRPr="005E5483" w:rsidRDefault="00D46600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5511" w:type="dxa"/>
          </w:tcPr>
          <w:p w:rsidR="00526939" w:rsidRPr="005E5483" w:rsidRDefault="00012626" w:rsidP="00856203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تغذیه : </w:t>
            </w:r>
            <w:r>
              <w:rPr>
                <w:rFonts w:cs="B Nazanin"/>
                <w:sz w:val="20"/>
                <w:szCs w:val="20"/>
                <w:lang w:bidi="fa-IR"/>
              </w:rPr>
              <w:t xml:space="preserve">400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وات گرین یا کولر مستر</w:t>
            </w:r>
          </w:p>
        </w:tc>
        <w:tc>
          <w:tcPr>
            <w:tcW w:w="1075" w:type="dxa"/>
          </w:tcPr>
          <w:p w:rsidR="00526939" w:rsidRPr="005E5483" w:rsidRDefault="00D46600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5511" w:type="dxa"/>
          </w:tcPr>
          <w:p w:rsidR="00526939" w:rsidRPr="005E5483" w:rsidRDefault="00012626" w:rsidP="00856203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کیس گرین </w:t>
            </w:r>
            <w:r>
              <w:rPr>
                <w:rFonts w:cs="B Nazanin"/>
                <w:sz w:val="20"/>
                <w:szCs w:val="20"/>
                <w:lang w:bidi="fa-IR"/>
              </w:rPr>
              <w:t>AVA</w:t>
            </w:r>
          </w:p>
        </w:tc>
        <w:tc>
          <w:tcPr>
            <w:tcW w:w="1075" w:type="dxa"/>
          </w:tcPr>
          <w:p w:rsidR="00526939" w:rsidRPr="005E5483" w:rsidRDefault="00D46600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5511" w:type="dxa"/>
          </w:tcPr>
          <w:p w:rsidR="00526939" w:rsidRPr="005E5483" w:rsidRDefault="00D46600" w:rsidP="00856203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اس اس دی : کروشیال کورزیر سامسونگ ام اس ای لکسار</w:t>
            </w:r>
          </w:p>
        </w:tc>
        <w:tc>
          <w:tcPr>
            <w:tcW w:w="1075" w:type="dxa"/>
          </w:tcPr>
          <w:p w:rsidR="00526939" w:rsidRPr="005E5483" w:rsidRDefault="00D46600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5511" w:type="dxa"/>
          </w:tcPr>
          <w:p w:rsidR="00526939" w:rsidRPr="005E5483" w:rsidRDefault="00D46600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مانیتور : 21 تا 24 اینچ سامسونگ </w:t>
            </w:r>
          </w:p>
        </w:tc>
        <w:tc>
          <w:tcPr>
            <w:tcW w:w="1075" w:type="dxa"/>
          </w:tcPr>
          <w:p w:rsidR="00526939" w:rsidRPr="005E5483" w:rsidRDefault="00D46600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5511" w:type="dxa"/>
          </w:tcPr>
          <w:p w:rsidR="00526939" w:rsidRPr="005E5483" w:rsidRDefault="00D46600" w:rsidP="00D4660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موس و کیبورد : با ارگونومی و دوام کاری بالا</w:t>
            </w:r>
          </w:p>
        </w:tc>
        <w:tc>
          <w:tcPr>
            <w:tcW w:w="1075" w:type="dxa"/>
          </w:tcPr>
          <w:p w:rsidR="00526939" w:rsidRPr="005E5483" w:rsidRDefault="00D46600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5511" w:type="dxa"/>
          </w:tcPr>
          <w:p w:rsidR="00526939" w:rsidRPr="005E5483" w:rsidRDefault="00D46600" w:rsidP="00856203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توجه : برند های با کیفیت و کالای بادوام کاری بالا و قیمت رقابتی و هم چنین ضمانت دار در اولویت قرار دارد .</w:t>
            </w:r>
          </w:p>
        </w:tc>
        <w:tc>
          <w:tcPr>
            <w:tcW w:w="1075" w:type="dxa"/>
          </w:tcPr>
          <w:p w:rsidR="00526939" w:rsidRPr="005E5483" w:rsidRDefault="00526939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5511" w:type="dxa"/>
          </w:tcPr>
          <w:p w:rsidR="00526939" w:rsidRPr="005E5483" w:rsidRDefault="00526939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5" w:type="dxa"/>
          </w:tcPr>
          <w:p w:rsidR="00526939" w:rsidRPr="005E5483" w:rsidRDefault="00526939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5511" w:type="dxa"/>
          </w:tcPr>
          <w:p w:rsidR="00526939" w:rsidRPr="005E5483" w:rsidRDefault="00526939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5" w:type="dxa"/>
          </w:tcPr>
          <w:p w:rsidR="00526939" w:rsidRPr="005E5483" w:rsidRDefault="00526939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5511" w:type="dxa"/>
          </w:tcPr>
          <w:p w:rsidR="00526939" w:rsidRPr="005E5483" w:rsidRDefault="00526939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5" w:type="dxa"/>
          </w:tcPr>
          <w:p w:rsidR="00526939" w:rsidRPr="005E5483" w:rsidRDefault="00526939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5511" w:type="dxa"/>
          </w:tcPr>
          <w:p w:rsidR="00526939" w:rsidRPr="005E5483" w:rsidRDefault="00526939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5" w:type="dxa"/>
          </w:tcPr>
          <w:p w:rsidR="00526939" w:rsidRPr="005E5483" w:rsidRDefault="00526939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14</w:t>
            </w:r>
          </w:p>
        </w:tc>
        <w:tc>
          <w:tcPr>
            <w:tcW w:w="5511" w:type="dxa"/>
          </w:tcPr>
          <w:p w:rsidR="00526939" w:rsidRPr="005E5483" w:rsidRDefault="00526939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5" w:type="dxa"/>
          </w:tcPr>
          <w:p w:rsidR="00526939" w:rsidRPr="005E5483" w:rsidRDefault="00526939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26939" w:rsidTr="005E5483">
        <w:tc>
          <w:tcPr>
            <w:tcW w:w="605" w:type="dxa"/>
          </w:tcPr>
          <w:p w:rsidR="00526939" w:rsidRPr="00526939" w:rsidRDefault="00526939" w:rsidP="00526939">
            <w:pPr>
              <w:bidi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26939">
              <w:rPr>
                <w:rFonts w:cs="B Mitra" w:hint="cs"/>
                <w:sz w:val="22"/>
                <w:szCs w:val="22"/>
                <w:rtl/>
                <w:lang w:bidi="fa-IR"/>
              </w:rPr>
              <w:t>15</w:t>
            </w:r>
          </w:p>
        </w:tc>
        <w:tc>
          <w:tcPr>
            <w:tcW w:w="5511" w:type="dxa"/>
          </w:tcPr>
          <w:p w:rsidR="00526939" w:rsidRPr="005E5483" w:rsidRDefault="00526939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5" w:type="dxa"/>
          </w:tcPr>
          <w:p w:rsidR="00526939" w:rsidRPr="005E5483" w:rsidRDefault="00526939" w:rsidP="008562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856203" w:rsidRPr="00856203" w:rsidRDefault="00856203" w:rsidP="00856203">
      <w:pPr>
        <w:bidi/>
        <w:spacing w:line="240" w:lineRule="auto"/>
        <w:rPr>
          <w:rFonts w:cs="B Titr"/>
          <w:sz w:val="20"/>
          <w:szCs w:val="20"/>
          <w:lang w:bidi="fa-IR"/>
        </w:rPr>
      </w:pPr>
    </w:p>
    <w:sectPr w:rsidR="00856203" w:rsidRPr="00856203" w:rsidSect="00856203">
      <w:pgSz w:w="8391" w:h="11906" w:code="11"/>
      <w:pgMar w:top="284" w:right="284" w:bottom="284" w:left="284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626"/>
    <w:rsid w:val="00012626"/>
    <w:rsid w:val="000915E2"/>
    <w:rsid w:val="000E3A9E"/>
    <w:rsid w:val="000E7E73"/>
    <w:rsid w:val="00136FB0"/>
    <w:rsid w:val="001D445D"/>
    <w:rsid w:val="003E4BAB"/>
    <w:rsid w:val="00443BF5"/>
    <w:rsid w:val="004977BC"/>
    <w:rsid w:val="00522EE5"/>
    <w:rsid w:val="00526939"/>
    <w:rsid w:val="00556E06"/>
    <w:rsid w:val="0058042D"/>
    <w:rsid w:val="005E5483"/>
    <w:rsid w:val="00713ADA"/>
    <w:rsid w:val="008302A5"/>
    <w:rsid w:val="00856203"/>
    <w:rsid w:val="009B7EE1"/>
    <w:rsid w:val="00D46600"/>
    <w:rsid w:val="00F42C03"/>
    <w:rsid w:val="00F7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C99330B"/>
  <w15:chartTrackingRefBased/>
  <w15:docId w15:val="{1C816698-4E8B-46F1-A96D-834DF6DE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203"/>
  </w:style>
  <w:style w:type="paragraph" w:styleId="Heading1">
    <w:name w:val="heading 1"/>
    <w:basedOn w:val="Normal"/>
    <w:next w:val="Normal"/>
    <w:link w:val="Heading1Char"/>
    <w:uiPriority w:val="9"/>
    <w:qFormat/>
    <w:rsid w:val="00713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A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A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A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A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A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A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A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A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A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A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A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A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A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6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adamyaria1\Desktop\&#1601;&#1575;&#1740;&#1604;&#1607;&#1575;&#1605;%20&#1587;&#1740;&#1587;&#1578;&#1605;%20&#1582;&#1575;&#1606;&#1605;%20&#1593;&#1588;&#1602;&#1740;\&#1601;&#1585;&#1605;-&#1583;&#1585;&#1582;&#1608;&#1575;&#1587;&#1578;-&#1582;&#1585;&#1740;&#1583;-&#1605;&#1740;&#1575;&#1606;&#1580;&#1604;&#1711;&#1607;-&#1587;&#1575;&#1740;&#1586;-A5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فرم-درخواست-خرید-میانجلگه-سایز-A5</Template>
  <TotalTime>19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Amirreza Ghadamyari</dc:creator>
  <cp:keywords/>
  <dc:description/>
  <cp:lastModifiedBy>Amirreza Ghadamyari</cp:lastModifiedBy>
  <cp:revision>1</cp:revision>
  <dcterms:created xsi:type="dcterms:W3CDTF">2026-08-02T08:14:00Z</dcterms:created>
  <dcterms:modified xsi:type="dcterms:W3CDTF">2026-08-02T08:33:00Z</dcterms:modified>
</cp:coreProperties>
</file>